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C9E" w:rsidRDefault="00B315D2" w:rsidP="00B315D2">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9pt;height:107.25pt">
            <v:imagedata r:id="rId6"/>
          </v:shape>
        </w:pict>
      </w:r>
    </w:p>
    <w:tbl>
      <w:tblPr>
        <w:tblW w:w="0" w:type="auto"/>
        <w:tblLayout w:type="fixed"/>
        <w:tblCellMar>
          <w:left w:w="56" w:type="dxa"/>
          <w:right w:w="56" w:type="dxa"/>
        </w:tblCellMar>
        <w:tblLook w:val="0000"/>
      </w:tblPr>
      <w:tblGrid>
        <w:gridCol w:w="4502"/>
        <w:gridCol w:w="4962"/>
      </w:tblGrid>
      <w:tr w:rsidR="00560C9E">
        <w:tblPrEx>
          <w:tblCellMar>
            <w:top w:w="0" w:type="dxa"/>
            <w:bottom w:w="0" w:type="dxa"/>
          </w:tblCellMar>
        </w:tblPrEx>
        <w:tc>
          <w:tcPr>
            <w:tcW w:w="4502" w:type="dxa"/>
          </w:tcPr>
          <w:p w:rsidR="00B315D2" w:rsidRDefault="00B315D2">
            <w:bookmarkStart w:id="0" w:name="ReportDate2"/>
            <w:bookmarkEnd w:id="0"/>
          </w:p>
          <w:p w:rsidR="00B315D2" w:rsidRDefault="00B315D2"/>
          <w:p w:rsidR="00B315D2" w:rsidRDefault="00B315D2"/>
          <w:p w:rsidR="00B315D2" w:rsidRDefault="00594CCD">
            <w:r>
              <w:t>1</w:t>
            </w:r>
            <w:r w:rsidRPr="00594CCD">
              <w:rPr>
                <w:vertAlign w:val="superscript"/>
              </w:rPr>
              <w:t>st</w:t>
            </w:r>
            <w:r>
              <w:t xml:space="preserve"> December</w:t>
            </w:r>
            <w:r w:rsidR="00B315D2">
              <w:t>, 2010</w:t>
            </w:r>
          </w:p>
          <w:p w:rsidR="00B315D2" w:rsidRDefault="00B315D2"/>
          <w:p w:rsidR="00B315D2" w:rsidRDefault="00CA7819">
            <w:r>
              <w:t>Driving and Riding at Woods Point</w:t>
            </w:r>
          </w:p>
          <w:p w:rsidR="00B315D2" w:rsidRDefault="00B315D2"/>
          <w:p w:rsidR="00560C9E" w:rsidRPr="00B315D2" w:rsidRDefault="00B315D2">
            <w:r>
              <w:t xml:space="preserve"> </w:t>
            </w:r>
          </w:p>
          <w:p w:rsidR="00560C9E" w:rsidRDefault="00560C9E"/>
          <w:p w:rsidR="00560C9E" w:rsidRDefault="00560C9E">
            <w:pPr>
              <w:rPr>
                <w:rFonts w:ascii="Arial" w:hAnsi="Arial"/>
                <w:sz w:val="16"/>
              </w:rPr>
            </w:pPr>
          </w:p>
        </w:tc>
        <w:tc>
          <w:tcPr>
            <w:tcW w:w="4962" w:type="dxa"/>
          </w:tcPr>
          <w:p w:rsidR="00B315D2" w:rsidRDefault="00B315D2">
            <w:pPr>
              <w:jc w:val="right"/>
              <w:rPr>
                <w:rFonts w:ascii="Arial" w:hAnsi="Arial"/>
                <w:b/>
                <w:sz w:val="16"/>
              </w:rPr>
            </w:pPr>
            <w:bookmarkStart w:id="1" w:name="StationNameAddress"/>
            <w:bookmarkEnd w:id="1"/>
            <w:r>
              <w:rPr>
                <w:rFonts w:ascii="Arial" w:hAnsi="Arial"/>
                <w:b/>
                <w:sz w:val="16"/>
              </w:rPr>
              <w:t>Woods Point Police Station</w:t>
            </w:r>
          </w:p>
          <w:p w:rsidR="00B315D2" w:rsidRDefault="00B315D2">
            <w:pPr>
              <w:jc w:val="right"/>
              <w:rPr>
                <w:rFonts w:ascii="Arial" w:hAnsi="Arial"/>
                <w:b/>
                <w:sz w:val="16"/>
              </w:rPr>
            </w:pPr>
            <w:r>
              <w:rPr>
                <w:rFonts w:ascii="Arial" w:hAnsi="Arial"/>
                <w:b/>
                <w:sz w:val="16"/>
              </w:rPr>
              <w:t>Division 4</w:t>
            </w:r>
          </w:p>
          <w:p w:rsidR="00B315D2" w:rsidRDefault="00B315D2">
            <w:pPr>
              <w:jc w:val="right"/>
              <w:rPr>
                <w:rFonts w:ascii="Arial" w:hAnsi="Arial"/>
                <w:b/>
                <w:sz w:val="16"/>
              </w:rPr>
            </w:pPr>
            <w:r>
              <w:rPr>
                <w:rFonts w:ascii="Arial" w:hAnsi="Arial"/>
                <w:b/>
                <w:sz w:val="16"/>
              </w:rPr>
              <w:t>Region 4 (North East)</w:t>
            </w:r>
          </w:p>
          <w:p w:rsidR="00B315D2" w:rsidRDefault="00B315D2">
            <w:pPr>
              <w:jc w:val="right"/>
              <w:rPr>
                <w:rFonts w:ascii="Arial" w:hAnsi="Arial"/>
                <w:sz w:val="16"/>
              </w:rPr>
            </w:pPr>
          </w:p>
          <w:p w:rsidR="00B315D2" w:rsidRDefault="00B315D2">
            <w:pPr>
              <w:jc w:val="right"/>
              <w:rPr>
                <w:rFonts w:ascii="Arial" w:hAnsi="Arial"/>
                <w:sz w:val="16"/>
              </w:rPr>
            </w:pPr>
            <w:smartTag w:uri="urn:schemas-microsoft-com:office:smarttags" w:element="Street">
              <w:smartTag w:uri="urn:schemas-microsoft-com:office:smarttags" w:element="address">
                <w:r>
                  <w:rPr>
                    <w:rFonts w:ascii="Arial" w:hAnsi="Arial"/>
                    <w:sz w:val="16"/>
                  </w:rPr>
                  <w:t>24 Scott Street</w:t>
                </w:r>
              </w:smartTag>
            </w:smartTag>
          </w:p>
          <w:p w:rsidR="00B315D2" w:rsidRDefault="00B315D2">
            <w:pPr>
              <w:jc w:val="right"/>
              <w:rPr>
                <w:rFonts w:ascii="Arial" w:hAnsi="Arial"/>
                <w:sz w:val="16"/>
              </w:rPr>
            </w:pPr>
            <w:r>
              <w:rPr>
                <w:rFonts w:ascii="Arial" w:hAnsi="Arial"/>
                <w:sz w:val="16"/>
              </w:rPr>
              <w:t>Woods Point 3723</w:t>
            </w:r>
          </w:p>
          <w:p w:rsidR="00B315D2" w:rsidRDefault="00B315D2">
            <w:pPr>
              <w:jc w:val="right"/>
              <w:rPr>
                <w:rFonts w:ascii="Arial" w:hAnsi="Arial"/>
                <w:sz w:val="16"/>
              </w:rPr>
            </w:pPr>
            <w:smartTag w:uri="urn:schemas-microsoft-com:office:smarttags" w:element="place">
              <w:smartTag w:uri="urn:schemas-microsoft-com:office:smarttags" w:element="City">
                <w:r>
                  <w:rPr>
                    <w:rFonts w:ascii="Arial" w:hAnsi="Arial"/>
                    <w:sz w:val="16"/>
                  </w:rPr>
                  <w:t>Victoria</w:t>
                </w:r>
              </w:smartTag>
              <w:r>
                <w:rPr>
                  <w:rFonts w:ascii="Arial" w:hAnsi="Arial"/>
                  <w:sz w:val="16"/>
                </w:rPr>
                <w:t xml:space="preserve">,  </w:t>
              </w:r>
              <w:smartTag w:uri="urn:schemas-microsoft-com:office:smarttags" w:element="country-region">
                <w:r>
                  <w:rPr>
                    <w:rFonts w:ascii="Arial" w:hAnsi="Arial"/>
                    <w:sz w:val="16"/>
                  </w:rPr>
                  <w:t>Australia</w:t>
                </w:r>
              </w:smartTag>
            </w:smartTag>
          </w:p>
          <w:p w:rsidR="00B315D2" w:rsidRDefault="00B315D2">
            <w:pPr>
              <w:jc w:val="right"/>
              <w:rPr>
                <w:rFonts w:ascii="Arial" w:hAnsi="Arial"/>
                <w:sz w:val="16"/>
              </w:rPr>
            </w:pPr>
            <w:r>
              <w:rPr>
                <w:rFonts w:ascii="Arial" w:hAnsi="Arial"/>
                <w:sz w:val="16"/>
              </w:rPr>
              <w:t>DX         217330</w:t>
            </w:r>
          </w:p>
          <w:p w:rsidR="00B315D2" w:rsidRDefault="00B315D2">
            <w:pPr>
              <w:jc w:val="right"/>
              <w:rPr>
                <w:rFonts w:ascii="Arial" w:hAnsi="Arial"/>
                <w:sz w:val="16"/>
              </w:rPr>
            </w:pPr>
            <w:r>
              <w:rPr>
                <w:rFonts w:ascii="Arial" w:hAnsi="Arial"/>
                <w:sz w:val="16"/>
              </w:rPr>
              <w:t>Telephone   03 57 77 8235</w:t>
            </w:r>
          </w:p>
          <w:p w:rsidR="00B315D2" w:rsidRDefault="00B315D2">
            <w:pPr>
              <w:jc w:val="right"/>
              <w:rPr>
                <w:rFonts w:ascii="Arial" w:hAnsi="Arial"/>
                <w:sz w:val="16"/>
              </w:rPr>
            </w:pPr>
            <w:r>
              <w:rPr>
                <w:rFonts w:ascii="Arial" w:hAnsi="Arial"/>
                <w:sz w:val="16"/>
              </w:rPr>
              <w:t>Facsimile   03 57 77 8270</w:t>
            </w:r>
          </w:p>
          <w:p w:rsidR="00B315D2" w:rsidRDefault="00B315D2">
            <w:pPr>
              <w:jc w:val="right"/>
              <w:rPr>
                <w:rFonts w:ascii="Arial" w:hAnsi="Arial"/>
                <w:sz w:val="16"/>
              </w:rPr>
            </w:pPr>
            <w:r>
              <w:rPr>
                <w:rFonts w:ascii="Arial" w:hAnsi="Arial"/>
                <w:sz w:val="16"/>
              </w:rPr>
              <w:t>Email   kenneth.dwight@police.vic.gov.au</w:t>
            </w:r>
          </w:p>
          <w:p w:rsidR="00560C9E" w:rsidRPr="00B315D2" w:rsidRDefault="00B315D2">
            <w:pPr>
              <w:jc w:val="right"/>
              <w:rPr>
                <w:rFonts w:ascii="Arial" w:hAnsi="Arial"/>
                <w:sz w:val="16"/>
              </w:rPr>
            </w:pPr>
            <w:r>
              <w:rPr>
                <w:rFonts w:ascii="Arial" w:hAnsi="Arial"/>
                <w:sz w:val="16"/>
              </w:rPr>
              <w:t>www.police.vic.gov.au</w:t>
            </w:r>
          </w:p>
          <w:p w:rsidR="00560C9E" w:rsidRDefault="00560C9E">
            <w:pPr>
              <w:jc w:val="right"/>
              <w:rPr>
                <w:rFonts w:ascii="Arial" w:hAnsi="Arial"/>
                <w:sz w:val="16"/>
              </w:rPr>
            </w:pPr>
          </w:p>
        </w:tc>
      </w:tr>
    </w:tbl>
    <w:p w:rsidR="00560C9E" w:rsidRDefault="00594CCD">
      <w:bookmarkStart w:id="2" w:name="Start"/>
      <w:bookmarkEnd w:id="2"/>
      <w:r>
        <w:t xml:space="preserve">Spring was nice and wet, now we look forward a damp summer and delayed Fire Season, I expect that when the grass and bush does dry it will be very susceptible to lightning strikes and forgotten camp fires, so beware. If anyone sees or hears of a suspicious fire in the area please don’t hesitate to let myself or D24 know, as usual you can call Crime Stoppers </w:t>
      </w:r>
      <w:r w:rsidR="002614C6">
        <w:t>anomalously</w:t>
      </w:r>
      <w:r>
        <w:t xml:space="preserve"> with your information, 1800 333 000.</w:t>
      </w:r>
    </w:p>
    <w:p w:rsidR="00594CCD" w:rsidRDefault="00594CCD"/>
    <w:p w:rsidR="00594CCD" w:rsidRDefault="00594CCD">
      <w:r>
        <w:t>Apart from the odd motorcycle crash the area has been very quiet from my point of view, another cyclist on the Stony Creek Track last weekend came to grief in the rain and mud, crashing his bike which in the end landed on top of him smashing his ankle, he was taken by Air Ambulance to Bendigo I believe as it was the only place they could fly to in the weather conditions. Please all you trail bike riders out there look at the conditions that will prevail before you head out on the tracks. If the weather is going to be bad take a less ambitious route or stay home</w:t>
      </w:r>
      <w:r w:rsidR="00032DD5">
        <w:t>. This fellow had to wait at least 2 hours for medical help, the weather puts the Emergency Responders in as much danger as you, and it is only the skill of these pilots that gets them through sometimes. I understand that the Woods Point Ambulance was also responded to this job as it was the only vehicle capable of getting into the track. TAC the body that pays for all these incidents will soon insist that every rider be considered for charges of Careless Driving, which in this case was a possibility. Taking your bike out in atrocious conditions without consideration to the track conditions and your riding ability is an act of carelessness in my opinion, not an accident and may well be treated as such in the future.</w:t>
      </w:r>
      <w:r w:rsidR="00CA7819">
        <w:t xml:space="preserve"> For all you 4wd enthusiasts out there I believe that most tracks are open with the DSE having cleaned up several after the recent floods, I would like to reiterate that if you have to cross a river up here do so with great caution, we lost two vehicles during the floods into the Goulburn because their drivers were foolish enough to try and the river is still high and dangerous.</w:t>
      </w:r>
    </w:p>
    <w:p w:rsidR="00032DD5" w:rsidRDefault="00032DD5"/>
    <w:p w:rsidR="00032DD5" w:rsidRDefault="00032DD5">
      <w:r>
        <w:t>I hope you all a safe, happy Christmas Holiday and likewise for the New Year</w:t>
      </w:r>
    </w:p>
    <w:p w:rsidR="00560C9E" w:rsidRDefault="00560C9E">
      <w:bookmarkStart w:id="3" w:name="DestinationMember"/>
      <w:bookmarkEnd w:id="3"/>
    </w:p>
    <w:p w:rsidR="00560C9E" w:rsidRDefault="00560C9E">
      <w:bookmarkStart w:id="4" w:name="DestinationLocation"/>
      <w:bookmarkEnd w:id="4"/>
    </w:p>
    <w:p w:rsidR="00560C9E" w:rsidRDefault="00B315D2">
      <w:bookmarkStart w:id="5" w:name="Name"/>
      <w:bookmarkEnd w:id="5"/>
      <w:r>
        <w:t>K.J. DWIGHT</w:t>
      </w:r>
      <w:r w:rsidR="002614C6">
        <w:t xml:space="preserve"> BM VA</w:t>
      </w:r>
    </w:p>
    <w:p w:rsidR="00560C9E" w:rsidRDefault="00B315D2">
      <w:bookmarkStart w:id="6" w:name="rank"/>
      <w:bookmarkEnd w:id="6"/>
      <w:r>
        <w:t>Leading Senior Constable 26884</w:t>
      </w:r>
    </w:p>
    <w:p w:rsidR="003C1834" w:rsidRDefault="003C1834">
      <w:r>
        <w:t>Officer in Charge</w:t>
      </w:r>
    </w:p>
    <w:p w:rsidR="003C1834" w:rsidRDefault="003C1834">
      <w:r>
        <w:t>Woods Point Police Station.</w:t>
      </w:r>
    </w:p>
    <w:p w:rsidR="00560C9E" w:rsidRDefault="00560C9E">
      <w:r>
        <w:tab/>
      </w:r>
    </w:p>
    <w:p w:rsidR="00B315D2" w:rsidRDefault="00B315D2"/>
    <w:sectPr w:rsidR="00B315D2">
      <w:footerReference w:type="default" r:id="rId7"/>
      <w:pgSz w:w="11907" w:h="16840" w:code="9"/>
      <w:pgMar w:top="567" w:right="1701" w:bottom="1701" w:left="1418" w:header="720" w:footer="85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24C" w:rsidRDefault="00FC524C">
      <w:r>
        <w:separator/>
      </w:r>
    </w:p>
  </w:endnote>
  <w:endnote w:type="continuationSeparator" w:id="0">
    <w:p w:rsidR="00FC524C" w:rsidRDefault="00FC52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82" w:rsidRDefault="001B2582">
    <w:pPr>
      <w:pStyle w:val="Footer"/>
      <w:tabs>
        <w:tab w:val="clear" w:pos="4153"/>
        <w:tab w:val="clear" w:pos="8306"/>
        <w:tab w:val="right" w:pos="8789"/>
      </w:tabs>
      <w:rPr>
        <w:sz w:val="18"/>
      </w:rPr>
    </w:pPr>
    <w:fldSimple w:instr=" FILENAME \* Lower\p  \* MERGEFORMAT ">
      <w:r>
        <w:rPr>
          <w:rFonts w:ascii="Arial" w:hAnsi="Arial"/>
          <w:noProof/>
          <w:spacing w:val="-2"/>
          <w:sz w:val="16"/>
        </w:rPr>
        <w:t>d:\mountianeer xmas 2010.doc</w:t>
      </w:r>
    </w:fldSimple>
    <w:r>
      <w:rPr>
        <w:rFonts w:ascii="Arial" w:hAnsi="Arial"/>
        <w:sz w:val="18"/>
      </w:rPr>
      <w:tab/>
      <w:t xml:space="preserve">Page </w:t>
    </w:r>
    <w:r>
      <w:rPr>
        <w:rFonts w:ascii="Arial" w:hAnsi="Arial"/>
        <w:sz w:val="18"/>
      </w:rPr>
      <w:fldChar w:fldCharType="begin"/>
    </w:r>
    <w:r>
      <w:rPr>
        <w:rFonts w:ascii="Arial" w:hAnsi="Arial"/>
        <w:sz w:val="18"/>
      </w:rPr>
      <w:instrText xml:space="preserve"> Page </w:instrText>
    </w:r>
    <w:r>
      <w:rPr>
        <w:rFonts w:ascii="Arial" w:hAnsi="Arial"/>
        <w:sz w:val="18"/>
      </w:rPr>
      <w:fldChar w:fldCharType="separate"/>
    </w:r>
    <w:r w:rsidR="00B906B2">
      <w:rPr>
        <w:rFonts w:ascii="Arial" w:hAnsi="Arial"/>
        <w:noProof/>
        <w:sz w:val="18"/>
      </w:rPr>
      <w:t>1</w:t>
    </w:r>
    <w:r>
      <w:rPr>
        <w:rFonts w:ascii="Arial" w:hAnsi="Arial"/>
        <w:sz w:val="18"/>
      </w:rPr>
      <w:fldChar w:fldCharType="end"/>
    </w:r>
    <w:r>
      <w:rPr>
        <w:rFonts w:ascii="Arial" w:hAnsi="Arial"/>
        <w:sz w:val="18"/>
      </w:rPr>
      <w:t xml:space="preserve"> of </w:t>
    </w:r>
    <w:r>
      <w:rPr>
        <w:rFonts w:ascii="Arial" w:hAnsi="Arial"/>
        <w:sz w:val="18"/>
      </w:rPr>
      <w:fldChar w:fldCharType="begin"/>
    </w:r>
    <w:r>
      <w:rPr>
        <w:rFonts w:ascii="Arial" w:hAnsi="Arial"/>
        <w:sz w:val="18"/>
      </w:rPr>
      <w:instrText xml:space="preserve"> NumPages </w:instrText>
    </w:r>
    <w:r>
      <w:rPr>
        <w:rFonts w:ascii="Arial" w:hAnsi="Arial"/>
        <w:sz w:val="18"/>
      </w:rPr>
      <w:fldChar w:fldCharType="separate"/>
    </w:r>
    <w:r w:rsidR="00B906B2">
      <w:rPr>
        <w:rFonts w:ascii="Arial" w:hAnsi="Arial"/>
        <w:noProof/>
        <w:sz w:val="18"/>
      </w:rPr>
      <w:t>1</w:t>
    </w:r>
    <w:r>
      <w:rPr>
        <w:rFonts w:ascii="Arial" w:hAnsi="Arial"/>
        <w:sz w:val="18"/>
      </w:rPr>
      <w:fldChar w:fldCharType="end"/>
    </w:r>
    <w:bookmarkStart w:id="7" w:name="NumberofPages"/>
    <w:bookmarkEnd w:id="7"/>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24C" w:rsidRDefault="00FC524C">
      <w:r>
        <w:separator/>
      </w:r>
    </w:p>
  </w:footnote>
  <w:footnote w:type="continuationSeparator" w:id="0">
    <w:p w:rsidR="00FC524C" w:rsidRDefault="00FC524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oNotDisplayPageBoundaries/>
  <w:attachedTemplate r:id="rId1"/>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0F5A"/>
    <w:rsid w:val="00032DD5"/>
    <w:rsid w:val="001B2582"/>
    <w:rsid w:val="002614C6"/>
    <w:rsid w:val="003C1834"/>
    <w:rsid w:val="004E0F5A"/>
    <w:rsid w:val="00560C9E"/>
    <w:rsid w:val="00594CCD"/>
    <w:rsid w:val="009D35ED"/>
    <w:rsid w:val="00B315D2"/>
    <w:rsid w:val="00B906B2"/>
    <w:rsid w:val="00BA018F"/>
    <w:rsid w:val="00CA7819"/>
    <w:rsid w:val="00E46B06"/>
    <w:rsid w:val="00FC524C"/>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data/winword/template/BadgeCLR.bm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inword\template\VP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VPLetterHead</Template>
  <TotalTime>1</TotalTime>
  <Pages>1</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Letterhead.dot</vt:lpstr>
    </vt:vector>
  </TitlesOfParts>
  <Company>Victoria Police</Company>
  <LinksUpToDate>false</LinksUpToDate>
  <CharactersWithSpaces>2676</CharactersWithSpaces>
  <SharedDoc>false</SharedDoc>
  <HLinks>
    <vt:vector size="6" baseType="variant">
      <vt:variant>
        <vt:i4>1769477</vt:i4>
      </vt:variant>
      <vt:variant>
        <vt:i4>2135</vt:i4>
      </vt:variant>
      <vt:variant>
        <vt:i4>1025</vt:i4>
      </vt:variant>
      <vt:variant>
        <vt:i4>1</vt:i4>
      </vt:variant>
      <vt:variant>
        <vt:lpwstr>c:\data\winword\template\BadgeCLR.bmp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Letterhead.dot</dc:title>
  <dc:subject/>
  <dc:creator>vp26884</dc:creator>
  <cp:keywords/>
  <dc:description/>
  <cp:lastModifiedBy>Ian Robinson</cp:lastModifiedBy>
  <cp:revision>2</cp:revision>
  <cp:lastPrinted>1601-01-01T00:00:00Z</cp:lastPrinted>
  <dcterms:created xsi:type="dcterms:W3CDTF">2010-12-01T09:13:00Z</dcterms:created>
  <dcterms:modified xsi:type="dcterms:W3CDTF">2010-12-01T09:13:00Z</dcterms:modified>
</cp:coreProperties>
</file>